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7D53" w:rsidP="00FA19D5" w:rsidRDefault="00947D53" w14:paraId="624F0594" w14:textId="77777777">
      <w:pPr>
        <w:spacing w:after="160" w:line="278" w:lineRule="auto"/>
        <w:rPr>
          <w:b/>
          <w:bCs/>
        </w:rPr>
      </w:pPr>
    </w:p>
    <w:p w:rsidRPr="00947D53" w:rsidR="00FA19D5" w:rsidP="00FA19D5" w:rsidRDefault="00FA19D5" w14:paraId="5A2FFD31" w14:textId="6C1A99AD">
      <w:pPr>
        <w:spacing w:after="160" w:line="278" w:lineRule="auto"/>
        <w:jc w:val="center"/>
        <w:rPr>
          <w:b/>
          <w:bCs/>
          <w:sz w:val="28"/>
          <w:szCs w:val="28"/>
        </w:rPr>
      </w:pPr>
      <w:r w:rsidRPr="00947D53">
        <w:rPr>
          <w:b/>
          <w:bCs/>
          <w:sz w:val="28"/>
          <w:szCs w:val="28"/>
        </w:rPr>
        <w:t>QUESTIONARIO</w:t>
      </w:r>
    </w:p>
    <w:p w:rsidRPr="00947D53" w:rsidR="00FA19D5" w:rsidP="00FA19D5" w:rsidRDefault="00FA19D5" w14:paraId="6CE2983D" w14:textId="4C403952">
      <w:pPr>
        <w:spacing w:after="160" w:line="278" w:lineRule="auto"/>
        <w:jc w:val="center"/>
        <w:rPr>
          <w:b/>
          <w:bCs/>
          <w:sz w:val="28"/>
          <w:szCs w:val="28"/>
        </w:rPr>
      </w:pPr>
      <w:r w:rsidRPr="00947D53">
        <w:rPr>
          <w:b/>
          <w:bCs/>
          <w:sz w:val="28"/>
          <w:szCs w:val="28"/>
        </w:rPr>
        <w:t>S</w:t>
      </w:r>
      <w:r w:rsidRPr="00947D53">
        <w:rPr>
          <w:b/>
          <w:bCs/>
          <w:sz w:val="28"/>
          <w:szCs w:val="28"/>
        </w:rPr>
        <w:t>ulla soddisfazione</w:t>
      </w:r>
      <w:r w:rsidRPr="00947D53">
        <w:rPr>
          <w:b/>
          <w:bCs/>
          <w:sz w:val="28"/>
          <w:szCs w:val="28"/>
        </w:rPr>
        <w:t xml:space="preserve"> </w:t>
      </w:r>
      <w:r w:rsidRPr="00947D53">
        <w:rPr>
          <w:b/>
          <w:bCs/>
          <w:sz w:val="28"/>
          <w:szCs w:val="28"/>
        </w:rPr>
        <w:t>da parte degli utenti rispetto alla qualità dei</w:t>
      </w:r>
      <w:r w:rsidRPr="00947D53">
        <w:rPr>
          <w:b/>
          <w:bCs/>
          <w:sz w:val="28"/>
          <w:szCs w:val="28"/>
        </w:rPr>
        <w:t xml:space="preserve"> </w:t>
      </w:r>
      <w:r w:rsidRPr="00947D53">
        <w:rPr>
          <w:b/>
          <w:bCs/>
          <w:sz w:val="28"/>
          <w:szCs w:val="28"/>
        </w:rPr>
        <w:t>servizi</w:t>
      </w:r>
      <w:r w:rsidRPr="00947D53">
        <w:rPr>
          <w:b/>
          <w:bCs/>
          <w:sz w:val="28"/>
          <w:szCs w:val="28"/>
        </w:rPr>
        <w:t>.</w:t>
      </w:r>
    </w:p>
    <w:p w:rsidR="00947D53" w:rsidP="00FA19D5" w:rsidRDefault="00947D53" w14:paraId="61408C49" w14:textId="77777777">
      <w:pPr>
        <w:spacing w:after="160" w:line="278" w:lineRule="auto"/>
        <w:rPr>
          <w:b/>
          <w:bCs/>
        </w:rPr>
      </w:pPr>
    </w:p>
    <w:p w:rsidRPr="000A1EF3" w:rsidR="00FA19D5" w:rsidP="00947D53" w:rsidRDefault="00FA19D5" w14:paraId="30515862" w14:textId="766379B2">
      <w:pPr>
        <w:spacing w:after="160" w:line="360" w:lineRule="auto"/>
      </w:pPr>
      <w:r w:rsidRPr="000A1EF3">
        <w:rPr>
          <w:b/>
          <w:bCs/>
        </w:rPr>
        <w:t>Sezione 1: Soddisfazione generale</w:t>
      </w:r>
    </w:p>
    <w:p w:rsidRPr="000A1EF3" w:rsidR="00FA19D5" w:rsidP="00947D53" w:rsidRDefault="00FA19D5" w14:paraId="3BB88783" w14:textId="77777777">
      <w:pPr>
        <w:numPr>
          <w:ilvl w:val="0"/>
          <w:numId w:val="2"/>
        </w:numPr>
        <w:spacing w:after="160" w:line="360" w:lineRule="auto"/>
      </w:pPr>
      <w:r w:rsidRPr="000A1EF3">
        <w:t>Su una scala da 1 (molto insoddisfatto/a) a 5 (molto soddisfatto/a), quanto sei soddisfatto/a del servizio complessivo?</w:t>
      </w:r>
    </w:p>
    <w:p w:rsidRPr="000A1EF3" w:rsidR="00FA19D5" w:rsidP="00947D53" w:rsidRDefault="00FA19D5" w14:paraId="31337340" w14:textId="77777777">
      <w:pPr>
        <w:numPr>
          <w:ilvl w:val="1"/>
          <w:numId w:val="3"/>
        </w:numPr>
        <w:spacing w:after="160" w:line="360" w:lineRule="auto"/>
      </w:pPr>
      <w:r w:rsidRPr="000A1EF3">
        <w:t>1</w:t>
      </w:r>
    </w:p>
    <w:p w:rsidRPr="000A1EF3" w:rsidR="00FA19D5" w:rsidP="00947D53" w:rsidRDefault="00FA19D5" w14:paraId="1DD91CBE" w14:textId="77777777">
      <w:pPr>
        <w:numPr>
          <w:ilvl w:val="1"/>
          <w:numId w:val="4"/>
        </w:numPr>
        <w:spacing w:after="160" w:line="360" w:lineRule="auto"/>
      </w:pPr>
      <w:r w:rsidRPr="000A1EF3">
        <w:t>2</w:t>
      </w:r>
    </w:p>
    <w:p w:rsidRPr="000A1EF3" w:rsidR="00FA19D5" w:rsidP="00947D53" w:rsidRDefault="00FA19D5" w14:paraId="2D306B3C" w14:textId="77777777">
      <w:pPr>
        <w:numPr>
          <w:ilvl w:val="1"/>
          <w:numId w:val="5"/>
        </w:numPr>
        <w:spacing w:after="160" w:line="360" w:lineRule="auto"/>
      </w:pPr>
      <w:r w:rsidRPr="000A1EF3">
        <w:t>3</w:t>
      </w:r>
    </w:p>
    <w:p w:rsidRPr="000A1EF3" w:rsidR="00FA19D5" w:rsidP="00947D53" w:rsidRDefault="00FA19D5" w14:paraId="358E97D7" w14:textId="77777777">
      <w:pPr>
        <w:numPr>
          <w:ilvl w:val="1"/>
          <w:numId w:val="6"/>
        </w:numPr>
        <w:spacing w:after="160" w:line="360" w:lineRule="auto"/>
      </w:pPr>
      <w:r w:rsidRPr="000A1EF3">
        <w:t>4</w:t>
      </w:r>
    </w:p>
    <w:p w:rsidR="00FA19D5" w:rsidP="00947D53" w:rsidRDefault="00FA19D5" w14:paraId="3A63F20A" w14:textId="77777777">
      <w:pPr>
        <w:numPr>
          <w:ilvl w:val="1"/>
          <w:numId w:val="7"/>
        </w:numPr>
        <w:spacing w:after="160" w:line="360" w:lineRule="auto"/>
      </w:pPr>
      <w:r w:rsidRPr="000A1EF3">
        <w:t>5</w:t>
      </w:r>
    </w:p>
    <w:p w:rsidRPr="000A1EF3" w:rsidR="00FA19D5" w:rsidP="00947D53" w:rsidRDefault="00FA19D5" w14:paraId="417A6172" w14:textId="77777777">
      <w:pPr>
        <w:spacing w:after="160" w:line="360" w:lineRule="auto"/>
      </w:pPr>
      <w:r w:rsidRPr="000A1EF3">
        <w:rPr>
          <w:b/>
          <w:bCs/>
        </w:rPr>
        <w:t>Sezione 2: Qualità del servizio</w:t>
      </w:r>
    </w:p>
    <w:p w:rsidRPr="000A1EF3" w:rsidR="00FA19D5" w:rsidP="00947D53" w:rsidRDefault="00FA19D5" w14:paraId="0EF93A1E" w14:textId="77777777">
      <w:pPr>
        <w:numPr>
          <w:ilvl w:val="0"/>
          <w:numId w:val="8"/>
        </w:numPr>
        <w:spacing w:after="160" w:line="360" w:lineRule="auto"/>
      </w:pPr>
      <w:r w:rsidRPr="000A1EF3">
        <w:t>Valuta la qualità delle strutture e degli spazi dedicati.</w:t>
      </w:r>
    </w:p>
    <w:p w:rsidRPr="000A1EF3" w:rsidR="00FA19D5" w:rsidP="00947D53" w:rsidRDefault="00FA19D5" w14:paraId="0A37535D" w14:textId="77777777">
      <w:pPr>
        <w:numPr>
          <w:ilvl w:val="1"/>
          <w:numId w:val="9"/>
        </w:numPr>
        <w:spacing w:after="160" w:line="360" w:lineRule="auto"/>
      </w:pPr>
      <w:r w:rsidRPr="000A1EF3">
        <w:t>Eccellente</w:t>
      </w:r>
    </w:p>
    <w:p w:rsidRPr="000A1EF3" w:rsidR="00FA19D5" w:rsidP="00947D53" w:rsidRDefault="00FA19D5" w14:paraId="0785CEAF" w14:textId="77777777">
      <w:pPr>
        <w:numPr>
          <w:ilvl w:val="1"/>
          <w:numId w:val="10"/>
        </w:numPr>
        <w:spacing w:after="160" w:line="360" w:lineRule="auto"/>
      </w:pPr>
      <w:r w:rsidRPr="000A1EF3">
        <w:t>Buona</w:t>
      </w:r>
    </w:p>
    <w:p w:rsidRPr="000A1EF3" w:rsidR="00FA19D5" w:rsidP="00947D53" w:rsidRDefault="00FA19D5" w14:paraId="3356D662" w14:textId="77777777">
      <w:pPr>
        <w:numPr>
          <w:ilvl w:val="1"/>
          <w:numId w:val="11"/>
        </w:numPr>
        <w:spacing w:after="160" w:line="360" w:lineRule="auto"/>
      </w:pPr>
      <w:r w:rsidRPr="000A1EF3">
        <w:t>Sufficiente</w:t>
      </w:r>
    </w:p>
    <w:p w:rsidRPr="000A1EF3" w:rsidR="00FA19D5" w:rsidP="00947D53" w:rsidRDefault="00FA19D5" w14:paraId="256B3A08" w14:textId="77777777">
      <w:pPr>
        <w:numPr>
          <w:ilvl w:val="1"/>
          <w:numId w:val="12"/>
        </w:numPr>
        <w:spacing w:after="160" w:line="360" w:lineRule="auto"/>
      </w:pPr>
      <w:r w:rsidRPr="000A1EF3">
        <w:t>Pessima</w:t>
      </w:r>
    </w:p>
    <w:p w:rsidRPr="000A1EF3" w:rsidR="00FA19D5" w:rsidP="00947D53" w:rsidRDefault="00FA19D5" w14:paraId="1D9E02E0" w14:textId="77777777">
      <w:pPr>
        <w:numPr>
          <w:ilvl w:val="0"/>
          <w:numId w:val="8"/>
        </w:numPr>
        <w:spacing w:after="160" w:line="360" w:lineRule="auto"/>
      </w:pPr>
      <w:r w:rsidRPr="000A1EF3">
        <w:t>Il servizio ha risposto alle tue esigenze?</w:t>
      </w:r>
    </w:p>
    <w:p w:rsidRPr="000A1EF3" w:rsidR="00FA19D5" w:rsidP="00947D53" w:rsidRDefault="00FA19D5" w14:paraId="51E1072B" w14:textId="77777777">
      <w:pPr>
        <w:numPr>
          <w:ilvl w:val="1"/>
          <w:numId w:val="13"/>
        </w:numPr>
        <w:spacing w:after="160" w:line="360" w:lineRule="auto"/>
      </w:pPr>
      <w:r w:rsidRPr="000A1EF3">
        <w:t>Sempre</w:t>
      </w:r>
    </w:p>
    <w:p w:rsidRPr="000A1EF3" w:rsidR="00FA19D5" w:rsidP="00947D53" w:rsidRDefault="00FA19D5" w14:paraId="40DCD483" w14:textId="77777777">
      <w:pPr>
        <w:numPr>
          <w:ilvl w:val="1"/>
          <w:numId w:val="14"/>
        </w:numPr>
        <w:spacing w:after="160" w:line="360" w:lineRule="auto"/>
      </w:pPr>
      <w:r w:rsidRPr="000A1EF3">
        <w:t>Spesso</w:t>
      </w:r>
    </w:p>
    <w:p w:rsidRPr="000A1EF3" w:rsidR="00FA19D5" w:rsidP="00947D53" w:rsidRDefault="00FA19D5" w14:paraId="72D181E6" w14:textId="77777777">
      <w:pPr>
        <w:numPr>
          <w:ilvl w:val="1"/>
          <w:numId w:val="15"/>
        </w:numPr>
        <w:spacing w:after="160" w:line="360" w:lineRule="auto"/>
      </w:pPr>
      <w:r w:rsidRPr="000A1EF3">
        <w:t>A volte</w:t>
      </w:r>
    </w:p>
    <w:p w:rsidRPr="000A1EF3" w:rsidR="00FA19D5" w:rsidP="00947D53" w:rsidRDefault="00FA19D5" w14:paraId="6A714C5D" w14:textId="77777777">
      <w:pPr>
        <w:numPr>
          <w:ilvl w:val="1"/>
          <w:numId w:val="16"/>
        </w:numPr>
        <w:spacing w:after="160" w:line="360" w:lineRule="auto"/>
      </w:pPr>
      <w:r w:rsidRPr="000A1EF3">
        <w:t>Raramente</w:t>
      </w:r>
    </w:p>
    <w:p w:rsidRPr="000A1EF3" w:rsidR="00FA19D5" w:rsidP="00947D53" w:rsidRDefault="00FA19D5" w14:paraId="178B76B6" w14:textId="77777777">
      <w:pPr>
        <w:numPr>
          <w:ilvl w:val="1"/>
          <w:numId w:val="17"/>
        </w:numPr>
        <w:spacing w:after="160" w:line="360" w:lineRule="auto"/>
      </w:pPr>
      <w:r w:rsidRPr="000A1EF3">
        <w:t>Mai</w:t>
      </w:r>
    </w:p>
    <w:p w:rsidRPr="000A1EF3" w:rsidR="00FA19D5" w:rsidP="00947D53" w:rsidRDefault="00FA19D5" w14:paraId="5C55DF4F" w14:textId="331E476C">
      <w:pPr>
        <w:numPr>
          <w:ilvl w:val="0"/>
          <w:numId w:val="8"/>
        </w:numPr>
        <w:spacing w:after="160" w:line="360" w:lineRule="auto"/>
      </w:pPr>
      <w:r w:rsidRPr="000A1EF3">
        <w:t xml:space="preserve">Ci sono aspetti del servizio che vorresti venissero migliorati o aggiunti? </w:t>
      </w:r>
      <w:r>
        <w:t>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>
        <w:t>…</w:t>
      </w:r>
      <w:r w:rsidRPr="000A1EF3">
        <w:t>(</w:t>
      </w:r>
      <w:proofErr w:type="gramEnd"/>
      <w:r w:rsidRPr="000A1EF3">
        <w:t>Risposta aperta) </w:t>
      </w:r>
    </w:p>
    <w:p w:rsidRPr="000A1EF3" w:rsidR="00FA19D5" w:rsidP="00947D53" w:rsidRDefault="00FA19D5" w14:paraId="6564C691" w14:textId="184F7E2D">
      <w:pPr>
        <w:spacing w:after="160" w:line="360" w:lineRule="auto"/>
      </w:pPr>
      <w:r w:rsidRPr="000A1EF3">
        <w:rPr>
          <w:b/>
          <w:bCs/>
        </w:rPr>
        <w:lastRenderedPageBreak/>
        <w:t>Sezione 3: Personale</w:t>
      </w:r>
    </w:p>
    <w:p w:rsidRPr="000A1EF3" w:rsidR="00FA19D5" w:rsidP="00947D53" w:rsidRDefault="00FA19D5" w14:paraId="6622A5F4" w14:textId="55C1125F">
      <w:pPr>
        <w:numPr>
          <w:ilvl w:val="0"/>
          <w:numId w:val="18"/>
        </w:numPr>
        <w:spacing w:after="160" w:line="360" w:lineRule="auto"/>
      </w:pPr>
      <w:r w:rsidRPr="000A1EF3">
        <w:t xml:space="preserve">Valuta la competenza e la disponibilità degli </w:t>
      </w:r>
      <w:r>
        <w:t>operatori</w:t>
      </w:r>
      <w:r w:rsidRPr="000A1EF3">
        <w:t>.</w:t>
      </w:r>
    </w:p>
    <w:p w:rsidRPr="000A1EF3" w:rsidR="00FA19D5" w:rsidP="00947D53" w:rsidRDefault="00FA19D5" w14:paraId="5A457674" w14:textId="77777777">
      <w:pPr>
        <w:numPr>
          <w:ilvl w:val="1"/>
          <w:numId w:val="19"/>
        </w:numPr>
        <w:spacing w:after="160" w:line="360" w:lineRule="auto"/>
      </w:pPr>
      <w:r w:rsidRPr="000A1EF3">
        <w:t>Molto alta</w:t>
      </w:r>
    </w:p>
    <w:p w:rsidRPr="000A1EF3" w:rsidR="00FA19D5" w:rsidP="00947D53" w:rsidRDefault="00FA19D5" w14:paraId="35DE20CD" w14:textId="77777777">
      <w:pPr>
        <w:numPr>
          <w:ilvl w:val="1"/>
          <w:numId w:val="20"/>
        </w:numPr>
        <w:spacing w:after="160" w:line="360" w:lineRule="auto"/>
      </w:pPr>
      <w:r w:rsidRPr="000A1EF3">
        <w:t>Alta</w:t>
      </w:r>
    </w:p>
    <w:p w:rsidRPr="000A1EF3" w:rsidR="00FA19D5" w:rsidP="00947D53" w:rsidRDefault="00FA19D5" w14:paraId="259D1817" w14:textId="77777777">
      <w:pPr>
        <w:numPr>
          <w:ilvl w:val="1"/>
          <w:numId w:val="21"/>
        </w:numPr>
        <w:spacing w:after="160" w:line="360" w:lineRule="auto"/>
      </w:pPr>
      <w:r w:rsidRPr="000A1EF3">
        <w:t>Media</w:t>
      </w:r>
    </w:p>
    <w:p w:rsidRPr="000A1EF3" w:rsidR="00FA19D5" w:rsidP="00947D53" w:rsidRDefault="00FA19D5" w14:paraId="16B1E600" w14:textId="77777777">
      <w:pPr>
        <w:numPr>
          <w:ilvl w:val="1"/>
          <w:numId w:val="22"/>
        </w:numPr>
        <w:spacing w:after="160" w:line="360" w:lineRule="auto"/>
      </w:pPr>
      <w:r w:rsidRPr="000A1EF3">
        <w:t>Bassa</w:t>
      </w:r>
    </w:p>
    <w:p w:rsidRPr="000A1EF3" w:rsidR="00FA19D5" w:rsidP="00947D53" w:rsidRDefault="00FA19D5" w14:paraId="41D157F4" w14:textId="77777777">
      <w:pPr>
        <w:numPr>
          <w:ilvl w:val="1"/>
          <w:numId w:val="23"/>
        </w:numPr>
        <w:spacing w:after="160" w:line="360" w:lineRule="auto"/>
      </w:pPr>
      <w:r w:rsidRPr="000A1EF3">
        <w:t>Molto bassa</w:t>
      </w:r>
    </w:p>
    <w:p w:rsidRPr="000A1EF3" w:rsidR="00FA19D5" w:rsidP="00947D53" w:rsidRDefault="00FA19D5" w14:paraId="17281032" w14:textId="0F47ECDF">
      <w:pPr>
        <w:numPr>
          <w:ilvl w:val="0"/>
          <w:numId w:val="18"/>
        </w:numPr>
        <w:spacing w:after="160" w:line="360" w:lineRule="auto"/>
      </w:pPr>
      <w:r w:rsidRPr="000A1EF3">
        <w:t xml:space="preserve">Come valuteresti la comunicazione con </w:t>
      </w:r>
      <w:r>
        <w:t>gli operatori</w:t>
      </w:r>
      <w:r w:rsidRPr="000A1EF3">
        <w:t>?</w:t>
      </w:r>
    </w:p>
    <w:p w:rsidRPr="000A1EF3" w:rsidR="00FA19D5" w:rsidP="00947D53" w:rsidRDefault="00FA19D5" w14:paraId="77021EDC" w14:textId="77777777">
      <w:pPr>
        <w:numPr>
          <w:ilvl w:val="1"/>
          <w:numId w:val="24"/>
        </w:numPr>
        <w:spacing w:after="160" w:line="360" w:lineRule="auto"/>
      </w:pPr>
      <w:r w:rsidRPr="000A1EF3">
        <w:t>Ottima</w:t>
      </w:r>
    </w:p>
    <w:p w:rsidRPr="000A1EF3" w:rsidR="00FA19D5" w:rsidP="00947D53" w:rsidRDefault="00FA19D5" w14:paraId="2766CFD1" w14:textId="77777777">
      <w:pPr>
        <w:numPr>
          <w:ilvl w:val="1"/>
          <w:numId w:val="25"/>
        </w:numPr>
        <w:spacing w:after="160" w:line="360" w:lineRule="auto"/>
      </w:pPr>
      <w:r w:rsidRPr="000A1EF3">
        <w:t>Buona</w:t>
      </w:r>
    </w:p>
    <w:p w:rsidRPr="000A1EF3" w:rsidR="00FA19D5" w:rsidP="00947D53" w:rsidRDefault="00FA19D5" w14:paraId="2E3F3C00" w14:textId="77777777">
      <w:pPr>
        <w:numPr>
          <w:ilvl w:val="1"/>
          <w:numId w:val="26"/>
        </w:numPr>
        <w:spacing w:after="160" w:line="360" w:lineRule="auto"/>
      </w:pPr>
      <w:r w:rsidRPr="000A1EF3">
        <w:t>Adeguata</w:t>
      </w:r>
    </w:p>
    <w:p w:rsidRPr="000A1EF3" w:rsidR="00FA19D5" w:rsidP="00947D53" w:rsidRDefault="00FA19D5" w14:paraId="4AED92E2" w14:textId="77777777">
      <w:pPr>
        <w:numPr>
          <w:ilvl w:val="1"/>
          <w:numId w:val="27"/>
        </w:numPr>
        <w:spacing w:after="160" w:line="360" w:lineRule="auto"/>
      </w:pPr>
      <w:r w:rsidRPr="000A1EF3">
        <w:t>Scarsa</w:t>
      </w:r>
    </w:p>
    <w:p w:rsidRPr="000A1EF3" w:rsidR="00FA19D5" w:rsidP="00947D53" w:rsidRDefault="00FA19D5" w14:paraId="1728BB80" w14:textId="77777777">
      <w:pPr>
        <w:numPr>
          <w:ilvl w:val="1"/>
          <w:numId w:val="28"/>
        </w:numPr>
        <w:spacing w:after="160" w:line="360" w:lineRule="auto"/>
      </w:pPr>
      <w:r w:rsidRPr="000A1EF3">
        <w:t>Molto scarsa</w:t>
      </w:r>
    </w:p>
    <w:p w:rsidRPr="000A1EF3" w:rsidR="00FA19D5" w:rsidP="00947D53" w:rsidRDefault="00FA19D5" w14:paraId="6CFDC2E7" w14:textId="1052CCF3">
      <w:pPr>
        <w:spacing w:after="160" w:line="360" w:lineRule="auto"/>
      </w:pPr>
      <w:r w:rsidRPr="000A1EF3">
        <w:rPr>
          <w:b/>
          <w:bCs/>
        </w:rPr>
        <w:t xml:space="preserve">Sezione </w:t>
      </w:r>
      <w:r w:rsidR="00947D53">
        <w:rPr>
          <w:b/>
          <w:bCs/>
        </w:rPr>
        <w:t>4</w:t>
      </w:r>
      <w:r w:rsidRPr="000A1EF3">
        <w:rPr>
          <w:b/>
          <w:bCs/>
        </w:rPr>
        <w:t>: Comunicazione e informazioni</w:t>
      </w:r>
    </w:p>
    <w:p w:rsidRPr="000A1EF3" w:rsidR="00FA19D5" w:rsidP="00947D53" w:rsidRDefault="00FA19D5" w14:paraId="5E2B0F48" w14:textId="77777777">
      <w:pPr>
        <w:numPr>
          <w:ilvl w:val="0"/>
          <w:numId w:val="32"/>
        </w:numPr>
        <w:spacing w:after="160" w:line="360" w:lineRule="auto"/>
      </w:pPr>
      <w:r w:rsidRPr="000A1EF3">
        <w:t>Le informazioni sui servizi e le attività sono chiare e tempestive?</w:t>
      </w:r>
    </w:p>
    <w:p w:rsidRPr="000A1EF3" w:rsidR="00FA19D5" w:rsidP="00947D53" w:rsidRDefault="00FA19D5" w14:paraId="34F61533" w14:textId="77777777">
      <w:pPr>
        <w:numPr>
          <w:ilvl w:val="1"/>
          <w:numId w:val="33"/>
        </w:numPr>
        <w:spacing w:after="160" w:line="360" w:lineRule="auto"/>
      </w:pPr>
      <w:r w:rsidRPr="000A1EF3">
        <w:t>Sempre</w:t>
      </w:r>
    </w:p>
    <w:p w:rsidRPr="000A1EF3" w:rsidR="00FA19D5" w:rsidP="00947D53" w:rsidRDefault="00FA19D5" w14:paraId="5F980969" w14:textId="77777777">
      <w:pPr>
        <w:numPr>
          <w:ilvl w:val="1"/>
          <w:numId w:val="34"/>
        </w:numPr>
        <w:spacing w:after="160" w:line="360" w:lineRule="auto"/>
      </w:pPr>
      <w:r w:rsidRPr="000A1EF3">
        <w:t>Spesso</w:t>
      </w:r>
    </w:p>
    <w:p w:rsidRPr="000A1EF3" w:rsidR="00FA19D5" w:rsidP="00947D53" w:rsidRDefault="00FA19D5" w14:paraId="66ADF0B6" w14:textId="77777777">
      <w:pPr>
        <w:numPr>
          <w:ilvl w:val="1"/>
          <w:numId w:val="35"/>
        </w:numPr>
        <w:spacing w:after="160" w:line="360" w:lineRule="auto"/>
      </w:pPr>
      <w:r w:rsidRPr="000A1EF3">
        <w:t>A volte</w:t>
      </w:r>
    </w:p>
    <w:p w:rsidRPr="000A1EF3" w:rsidR="00FA19D5" w:rsidP="00947D53" w:rsidRDefault="00FA19D5" w14:paraId="39F861B7" w14:textId="77777777">
      <w:pPr>
        <w:numPr>
          <w:ilvl w:val="1"/>
          <w:numId w:val="36"/>
        </w:numPr>
        <w:spacing w:after="160" w:line="360" w:lineRule="auto"/>
      </w:pPr>
      <w:r w:rsidRPr="000A1EF3">
        <w:t>Raramente</w:t>
      </w:r>
    </w:p>
    <w:p w:rsidRPr="000A1EF3" w:rsidR="00FA19D5" w:rsidP="00947D53" w:rsidRDefault="00FA19D5" w14:paraId="08C97D07" w14:textId="77777777">
      <w:pPr>
        <w:numPr>
          <w:ilvl w:val="1"/>
          <w:numId w:val="37"/>
        </w:numPr>
        <w:spacing w:after="160" w:line="360" w:lineRule="auto"/>
      </w:pPr>
      <w:r w:rsidRPr="000A1EF3">
        <w:t>Mai</w:t>
      </w:r>
    </w:p>
    <w:p w:rsidRPr="000A1EF3" w:rsidR="00FA19D5" w:rsidP="00947D53" w:rsidRDefault="00FA19D5" w14:paraId="67137370" w14:textId="6E51B73C">
      <w:pPr>
        <w:spacing w:after="160" w:line="360" w:lineRule="auto"/>
      </w:pPr>
      <w:r w:rsidRPr="000A1EF3">
        <w:rPr>
          <w:b/>
          <w:bCs/>
        </w:rPr>
        <w:t>Sezione</w:t>
      </w:r>
      <w:r w:rsidR="00947D53">
        <w:rPr>
          <w:b/>
          <w:bCs/>
        </w:rPr>
        <w:t xml:space="preserve"> </w:t>
      </w:r>
      <w:proofErr w:type="gramStart"/>
      <w:r w:rsidR="00947D53">
        <w:rPr>
          <w:b/>
          <w:bCs/>
        </w:rPr>
        <w:t>5</w:t>
      </w:r>
      <w:r w:rsidRPr="000A1EF3">
        <w:rPr>
          <w:b/>
          <w:bCs/>
        </w:rPr>
        <w:t xml:space="preserve"> :</w:t>
      </w:r>
      <w:proofErr w:type="gramEnd"/>
      <w:r w:rsidRPr="000A1EF3">
        <w:rPr>
          <w:b/>
          <w:bCs/>
        </w:rPr>
        <w:t xml:space="preserve"> Suggerimenti</w:t>
      </w:r>
    </w:p>
    <w:p w:rsidRPr="000A1EF3" w:rsidR="00FA19D5" w:rsidP="00947D53" w:rsidRDefault="00FA19D5" w14:paraId="70408B2B" w14:textId="7C72C996">
      <w:pPr>
        <w:numPr>
          <w:ilvl w:val="0"/>
          <w:numId w:val="38"/>
        </w:numPr>
        <w:spacing w:after="160" w:line="360" w:lineRule="auto"/>
      </w:pPr>
      <w:r w:rsidRPr="000A1EF3">
        <w:t xml:space="preserve">Quali sono i principali suggerimenti che vorresti dare per migliorare il servizio? </w:t>
      </w:r>
      <w:r>
        <w:t>………………………………………………………………</w:t>
      </w:r>
      <w:proofErr w:type="gramStart"/>
      <w:r>
        <w:t>…</w:t>
      </w:r>
      <w:r w:rsidRPr="000A1EF3">
        <w:t>(</w:t>
      </w:r>
      <w:proofErr w:type="gramEnd"/>
      <w:r w:rsidRPr="000A1EF3">
        <w:t>Risposta aperta)</w:t>
      </w:r>
    </w:p>
    <w:p w:rsidRPr="000A1EF3" w:rsidR="00FA19D5" w:rsidP="00947D53" w:rsidRDefault="00FA19D5" w14:paraId="7727D7A5" w14:textId="6C1C7649">
      <w:pPr>
        <w:numPr>
          <w:ilvl w:val="0"/>
          <w:numId w:val="38"/>
        </w:numPr>
        <w:spacing w:after="160" w:line="360" w:lineRule="auto"/>
      </w:pPr>
      <w:r w:rsidRPr="000A1EF3">
        <w:t xml:space="preserve">Hai altri commenti o suggerimenti da condividere? </w:t>
      </w:r>
      <w:r>
        <w:t>……………………………………………………………</w:t>
      </w:r>
      <w:proofErr w:type="gramStart"/>
      <w:r>
        <w:t>…….</w:t>
      </w:r>
      <w:proofErr w:type="gramEnd"/>
      <w:r w:rsidRPr="000A1EF3">
        <w:t>(Risposta aperta) </w:t>
      </w:r>
    </w:p>
    <w:p w:rsidRPr="000A1EF3" w:rsidR="00FA19D5" w:rsidP="00947D53" w:rsidRDefault="00FA19D5" w14:paraId="4E88CBDA" w14:textId="5D560D9A">
      <w:pPr>
        <w:spacing w:after="160" w:line="360" w:lineRule="auto"/>
      </w:pPr>
      <w:r w:rsidRPr="000A1EF3">
        <w:rPr>
          <w:b/>
          <w:bCs/>
        </w:rPr>
        <w:t>Sezione 6: Informazioni aggiuntive (facoltative)</w:t>
      </w:r>
    </w:p>
    <w:p w:rsidRPr="000A1EF3" w:rsidR="00FA19D5" w:rsidP="00FA19D5" w:rsidRDefault="00FA19D5" w14:paraId="71014E39" w14:textId="77777777">
      <w:pPr>
        <w:numPr>
          <w:ilvl w:val="0"/>
          <w:numId w:val="39"/>
        </w:numPr>
        <w:spacing w:after="160" w:line="278" w:lineRule="auto"/>
      </w:pPr>
      <w:r w:rsidRPr="000A1EF3">
        <w:t>Età:</w:t>
      </w:r>
    </w:p>
    <w:p w:rsidRPr="000A1EF3" w:rsidR="00FA19D5" w:rsidP="00FA19D5" w:rsidRDefault="00FA19D5" w14:paraId="5A22CD5A" w14:textId="77777777">
      <w:pPr>
        <w:numPr>
          <w:ilvl w:val="0"/>
          <w:numId w:val="39"/>
        </w:numPr>
        <w:spacing w:after="160" w:line="278" w:lineRule="auto"/>
      </w:pPr>
      <w:r w:rsidRPr="000A1EF3">
        <w:t>Genere:</w:t>
      </w:r>
    </w:p>
    <w:p w:rsidRPr="000A1EF3" w:rsidR="00FA19D5" w:rsidP="00FA19D5" w:rsidRDefault="00FA19D5" w14:paraId="042CDE39" w14:textId="77777777">
      <w:pPr>
        <w:numPr>
          <w:ilvl w:val="0"/>
          <w:numId w:val="39"/>
        </w:numPr>
        <w:spacing w:after="160" w:line="278" w:lineRule="auto"/>
      </w:pPr>
      <w:r w:rsidRPr="000A1EF3">
        <w:t>Da quanto tempo usufruisci del servizio:</w:t>
      </w:r>
    </w:p>
    <w:p w:rsidR="00FA19D5" w:rsidP="00FA19D5" w:rsidRDefault="00FA19D5" w14:paraId="4855F318" w14:textId="77777777" w14:noSpellErr="1"/>
    <w:p w:rsidR="00D704E7" w:rsidRDefault="00D704E7" w14:paraId="75CAC328" w14:textId="5A2B9C92"/>
    <w:p w:rsidR="00D704E7" w:rsidRDefault="00D704E7" w14:paraId="0A19296B" w14:textId="54FF2B0D"/>
    <w:p w:rsidR="00D704E7" w:rsidRDefault="00D704E7" w14:paraId="37D10816" w14:textId="73751B63"/>
    <w:p w:rsidR="00D704E7" w:rsidRDefault="00D704E7" w14:paraId="67FB5AA7" w14:textId="0937BD90"/>
    <w:p w:rsidR="00D704E7" w:rsidRDefault="00D704E7" w14:paraId="043186F8" w14:textId="0D88FB2E"/>
    <w:p w:rsidR="00D704E7" w:rsidRDefault="00D704E7" w14:paraId="13D07884" w14:textId="1B766239"/>
    <w:p w:rsidR="00D704E7" w:rsidRDefault="00D704E7" w14:paraId="3C48BC44" w14:textId="60040639"/>
    <w:p w:rsidR="00D704E7" w:rsidRDefault="00D704E7" w14:paraId="664039C3" w14:textId="79CFE28E"/>
    <w:p w:rsidR="00D704E7" w:rsidRDefault="00D704E7" w14:paraId="0FFBEC1D" w14:textId="1F6BBC01"/>
    <w:p w:rsidR="00D704E7" w:rsidRDefault="00D704E7" w14:paraId="0A0D886A" w14:textId="024330D1"/>
    <w:p w:rsidR="00D704E7" w:rsidRDefault="00D704E7" w14:paraId="66958D2F" w14:textId="2F60403D"/>
    <w:p w:rsidR="00D704E7" w:rsidRDefault="00D704E7" w14:paraId="4A7362DA" w14:textId="1979142F"/>
    <w:p w:rsidR="00D704E7" w:rsidRDefault="00D704E7" w14:paraId="512CD996" w14:textId="145E7B79"/>
    <w:p w:rsidR="00D704E7" w:rsidRDefault="00D704E7" w14:paraId="0232339A" w14:textId="1C645483"/>
    <w:p w:rsidR="00D704E7" w:rsidRDefault="00D704E7" w14:paraId="6998CC35" w14:textId="2F22467F"/>
    <w:p w:rsidR="00D704E7" w:rsidRDefault="00D704E7" w14:paraId="3977C70A" w14:textId="4EB112FE"/>
    <w:p w:rsidR="00D704E7" w:rsidRDefault="00D704E7" w14:paraId="52CC4F74" w14:textId="70E3DE5D"/>
    <w:p w:rsidR="00D704E7" w:rsidRDefault="00D704E7" w14:paraId="51B9E44E" w14:textId="504DC9DA"/>
    <w:p w:rsidR="00D704E7" w:rsidRDefault="00D704E7" w14:paraId="3BF8D994" w14:textId="4AC32739"/>
    <w:p w:rsidR="00D704E7" w:rsidRDefault="00D704E7" w14:paraId="77D50BD7" w14:textId="7A8A8D42"/>
    <w:p w:rsidR="00D704E7" w:rsidRDefault="00D704E7" w14:paraId="61D52D13" w14:textId="502C1854"/>
    <w:p w:rsidR="00D704E7" w:rsidRDefault="00D704E7" w14:paraId="1E585BF0" w14:textId="531A9204"/>
    <w:p w:rsidR="00D704E7" w:rsidRDefault="00D704E7" w14:paraId="31CB8F59" w14:textId="79D06DD4"/>
    <w:p w:rsidR="00D704E7" w:rsidRDefault="00D704E7" w14:paraId="3D3AA456" w14:textId="110AF33C"/>
    <w:p w:rsidR="00D704E7" w:rsidRDefault="00D704E7" w14:paraId="21E35101" w14:textId="418ABF91"/>
    <w:p w:rsidR="00D704E7" w:rsidRDefault="00D704E7" w14:paraId="5F8750B0" w14:textId="02746C92"/>
    <w:p w:rsidR="00D704E7" w:rsidRDefault="00D704E7" w14:paraId="3F7E8F1B" w14:textId="6D96CCFF"/>
    <w:p w:rsidR="00D704E7" w:rsidRDefault="00D704E7" w14:paraId="20D6ECD7" w14:textId="143E760E"/>
    <w:p w:rsidR="00D704E7" w:rsidRDefault="00D704E7" w14:paraId="3386C9AD" w14:textId="5C0F7521"/>
    <w:p w:rsidR="00D704E7" w:rsidRDefault="00D704E7" w14:paraId="605DE43D" w14:textId="519E2C49"/>
    <w:p w:rsidR="00D704E7" w:rsidP="601500AC" w:rsidRDefault="00D704E7" w14:paraId="45A9578E" w14:textId="47D316D3">
      <w:pPr>
        <w:rPr>
          <w:b w:val="1"/>
          <w:bCs w:val="1"/>
          <w:sz w:val="28"/>
          <w:szCs w:val="28"/>
        </w:rPr>
      </w:pPr>
      <w:r w:rsidRPr="601500AC" w:rsidR="15573116">
        <w:rPr>
          <w:rFonts w:ascii="Times New Roman" w:hAnsi="Times New Roman" w:eastAsia="Times New Roman" w:cs="Times New Roman"/>
          <w:b w:val="1"/>
          <w:bCs w:val="1"/>
          <w:color w:val="auto"/>
          <w:sz w:val="28"/>
          <w:szCs w:val="28"/>
          <w:lang w:eastAsia="it-IT" w:bidi="ar-SA"/>
        </w:rPr>
        <w:t>Risultati del questionario sulla soddisfazione da parte degli utenti rispetto alla qualità dei servizi.</w:t>
      </w:r>
    </w:p>
    <w:p w:rsidR="00D704E7" w:rsidP="601500AC" w:rsidRDefault="00D704E7" w14:paraId="04F24F66" w14:textId="1D847BBD">
      <w:pPr>
        <w:rPr>
          <w:rFonts w:ascii="Times New Roman" w:hAnsi="Times New Roman" w:eastAsia="Times New Roman" w:cs="Times New Roman"/>
          <w:b w:val="1"/>
          <w:bCs w:val="1"/>
          <w:color w:val="auto"/>
          <w:sz w:val="28"/>
          <w:szCs w:val="28"/>
          <w:lang w:eastAsia="it-IT" w:bidi="ar-SA"/>
        </w:rPr>
      </w:pPr>
    </w:p>
    <w:p w:rsidR="00D704E7" w:rsidP="601500AC" w:rsidRDefault="00D704E7" w14:paraId="09C0B947" w14:textId="63DD91A6">
      <w:pPr>
        <w:rPr>
          <w:rFonts w:ascii="Times New Roman" w:hAnsi="Times New Roman" w:eastAsia="Times New Roman" w:cs="Times New Roman"/>
          <w:b w:val="1"/>
          <w:bCs w:val="1"/>
          <w:color w:val="auto"/>
          <w:sz w:val="28"/>
          <w:szCs w:val="28"/>
          <w:lang w:eastAsia="it-IT" w:bidi="ar-SA"/>
        </w:rPr>
      </w:pPr>
      <w:r w:rsidRPr="601500AC" w:rsidR="2F6D28EA">
        <w:rPr>
          <w:rFonts w:ascii="Times New Roman" w:hAnsi="Times New Roman" w:eastAsia="Times New Roman" w:cs="Times New Roman"/>
          <w:b w:val="1"/>
          <w:bCs w:val="1"/>
          <w:color w:val="auto"/>
          <w:sz w:val="28"/>
          <w:szCs w:val="28"/>
          <w:lang w:eastAsia="it-IT" w:bidi="ar-SA"/>
        </w:rPr>
        <w:t xml:space="preserve">Il questionario è stato somministrato a 40 soggetti, di cui 20 interni e 20 in distribuzione presso la portineria. </w:t>
      </w:r>
    </w:p>
    <w:p w:rsidR="00D704E7" w:rsidP="601500AC" w:rsidRDefault="00D704E7" w14:paraId="37BB5D3E" w14:textId="692640BD">
      <w:pPr>
        <w:rPr>
          <w:rFonts w:ascii="Times New Roman" w:hAnsi="Times New Roman" w:eastAsia="Times New Roman" w:cs="Times New Roman"/>
          <w:b w:val="1"/>
          <w:bCs w:val="1"/>
          <w:color w:val="auto"/>
          <w:sz w:val="28"/>
          <w:szCs w:val="28"/>
          <w:lang w:eastAsia="it-IT" w:bidi="ar-SA"/>
        </w:rPr>
      </w:pPr>
      <w:r w:rsidRPr="601500AC" w:rsidR="2F6D28EA">
        <w:rPr>
          <w:rFonts w:ascii="Times New Roman" w:hAnsi="Times New Roman" w:eastAsia="Times New Roman" w:cs="Times New Roman"/>
          <w:b w:val="1"/>
          <w:bCs w:val="1"/>
          <w:color w:val="auto"/>
          <w:sz w:val="28"/>
          <w:szCs w:val="28"/>
          <w:lang w:eastAsia="it-IT" w:bidi="ar-SA"/>
        </w:rPr>
        <w:t>Il periodo di distribuzione è stato effettuato dal 27/11/</w:t>
      </w:r>
      <w:r w:rsidRPr="601500AC" w:rsidR="2F6D28EA">
        <w:rPr>
          <w:rFonts w:ascii="Times New Roman" w:hAnsi="Times New Roman" w:eastAsia="Times New Roman" w:cs="Times New Roman"/>
          <w:b w:val="1"/>
          <w:bCs w:val="1"/>
          <w:color w:val="auto"/>
          <w:sz w:val="28"/>
          <w:szCs w:val="28"/>
          <w:lang w:eastAsia="it-IT" w:bidi="ar-SA"/>
        </w:rPr>
        <w:t>2025</w:t>
      </w:r>
      <w:r w:rsidRPr="601500AC" w:rsidR="000605E8">
        <w:rPr>
          <w:rFonts w:ascii="Times New Roman" w:hAnsi="Times New Roman" w:eastAsia="Times New Roman" w:cs="Times New Roman"/>
          <w:b w:val="1"/>
          <w:bCs w:val="1"/>
          <w:color w:val="auto"/>
          <w:sz w:val="28"/>
          <w:szCs w:val="28"/>
          <w:lang w:eastAsia="it-IT" w:bidi="ar-SA"/>
        </w:rPr>
        <w:t xml:space="preserve"> </w:t>
      </w:r>
      <w:r w:rsidRPr="601500AC" w:rsidR="2F6D28EA">
        <w:rPr>
          <w:rFonts w:ascii="Times New Roman" w:hAnsi="Times New Roman" w:eastAsia="Times New Roman" w:cs="Times New Roman"/>
          <w:b w:val="1"/>
          <w:bCs w:val="1"/>
          <w:color w:val="auto"/>
          <w:sz w:val="28"/>
          <w:szCs w:val="28"/>
          <w:lang w:eastAsia="it-IT" w:bidi="ar-SA"/>
        </w:rPr>
        <w:t xml:space="preserve"> ,</w:t>
      </w:r>
      <w:r w:rsidRPr="601500AC" w:rsidR="2F6D28EA">
        <w:rPr>
          <w:rFonts w:ascii="Times New Roman" w:hAnsi="Times New Roman" w:eastAsia="Times New Roman" w:cs="Times New Roman"/>
          <w:b w:val="1"/>
          <w:bCs w:val="1"/>
          <w:color w:val="auto"/>
          <w:sz w:val="28"/>
          <w:szCs w:val="28"/>
          <w:lang w:eastAsia="it-IT" w:bidi="ar-SA"/>
        </w:rPr>
        <w:t xml:space="preserve"> ed ha avuto il seguente esito:</w:t>
      </w:r>
    </w:p>
    <w:p w:rsidR="00D704E7" w:rsidP="601500AC" w:rsidRDefault="00D704E7" w14:textId="77777777" w14:noSpellErr="1" w14:paraId="2E96D577">
      <w:pPr>
        <w:spacing w:after="160" w:line="278" w:lineRule="auto"/>
        <w:rPr>
          <w:b w:val="1"/>
          <w:bCs w:val="1"/>
        </w:rPr>
      </w:pPr>
    </w:p>
    <w:p w:rsidR="00D704E7" w:rsidP="601500AC" w:rsidRDefault="00D704E7" w14:noSpellErr="1" w14:paraId="2C796023" w14:textId="766379B2">
      <w:pPr>
        <w:spacing w:after="160" w:line="360" w:lineRule="auto"/>
      </w:pPr>
      <w:r w:rsidRPr="601500AC" w:rsidR="15573116">
        <w:rPr>
          <w:b w:val="1"/>
          <w:bCs w:val="1"/>
        </w:rPr>
        <w:t>Sezione 1: Soddisfazione generale</w:t>
      </w:r>
    </w:p>
    <w:p w:rsidR="00D704E7" w:rsidP="601500AC" w:rsidRDefault="00D704E7" w14:textId="77777777" w14:noSpellErr="1" w14:paraId="040076B8">
      <w:pPr>
        <w:numPr>
          <w:ilvl w:val="0"/>
          <w:numId w:val="2"/>
        </w:numPr>
        <w:spacing w:after="160" w:line="360" w:lineRule="auto"/>
        <w:rPr/>
      </w:pPr>
      <w:r w:rsidR="15573116">
        <w:rPr/>
        <w:t>Su una scala da 1 (molto insoddisfatto/a) a 5 (molto soddisfatto/a), quanto sei soddisfatto/a del servizio complessivo?</w:t>
      </w:r>
    </w:p>
    <w:p w:rsidR="00D704E7" w:rsidP="601500AC" w:rsidRDefault="00D704E7" w14:textId="77777777" w14:noSpellErr="1" w14:paraId="16E291A9">
      <w:pPr>
        <w:numPr>
          <w:ilvl w:val="1"/>
          <w:numId w:val="3"/>
        </w:numPr>
        <w:spacing w:after="160" w:line="360" w:lineRule="auto"/>
        <w:rPr/>
      </w:pPr>
      <w:r w:rsidR="15573116">
        <w:rPr/>
        <w:t>1</w:t>
      </w:r>
    </w:p>
    <w:p w:rsidR="00D704E7" w:rsidP="601500AC" w:rsidRDefault="00D704E7" w14:textId="77777777" w14:noSpellErr="1" w14:paraId="73C9518F">
      <w:pPr>
        <w:numPr>
          <w:ilvl w:val="1"/>
          <w:numId w:val="4"/>
        </w:numPr>
        <w:spacing w:after="160" w:line="360" w:lineRule="auto"/>
        <w:rPr/>
      </w:pPr>
      <w:r w:rsidR="15573116">
        <w:rPr/>
        <w:t>2</w:t>
      </w:r>
    </w:p>
    <w:p w:rsidR="00D704E7" w:rsidP="601500AC" w:rsidRDefault="00D704E7" w14:textId="77777777" w14:noSpellErr="1" w14:paraId="0D04B252">
      <w:pPr>
        <w:numPr>
          <w:ilvl w:val="1"/>
          <w:numId w:val="5"/>
        </w:numPr>
        <w:spacing w:after="160" w:line="360" w:lineRule="auto"/>
        <w:rPr/>
      </w:pPr>
      <w:r w:rsidR="15573116">
        <w:rPr/>
        <w:t>3</w:t>
      </w:r>
    </w:p>
    <w:p w:rsidR="00D704E7" w:rsidP="601500AC" w:rsidRDefault="00D704E7" w14:textId="77777777" w14:noSpellErr="1" w14:paraId="47C5C2AB">
      <w:pPr>
        <w:numPr>
          <w:ilvl w:val="1"/>
          <w:numId w:val="6"/>
        </w:numPr>
        <w:spacing w:after="160" w:line="360" w:lineRule="auto"/>
        <w:rPr/>
      </w:pPr>
      <w:r w:rsidR="15573116">
        <w:rPr/>
        <w:t>4</w:t>
      </w:r>
    </w:p>
    <w:p w:rsidR="00D704E7" w:rsidP="601500AC" w:rsidRDefault="00D704E7" w14:textId="77777777" w14:noSpellErr="1" w14:paraId="57170880">
      <w:pPr>
        <w:numPr>
          <w:ilvl w:val="1"/>
          <w:numId w:val="7"/>
        </w:numPr>
        <w:spacing w:after="160" w:line="360" w:lineRule="auto"/>
        <w:rPr/>
      </w:pPr>
      <w:r w:rsidR="15573116">
        <w:rPr/>
        <w:t>5</w:t>
      </w:r>
    </w:p>
    <w:p w:rsidR="00D704E7" w:rsidP="601500AC" w:rsidRDefault="00D704E7" w14:textId="77777777" w14:noSpellErr="1" w14:paraId="37310268">
      <w:pPr>
        <w:spacing w:after="160" w:line="360" w:lineRule="auto"/>
      </w:pPr>
      <w:r w:rsidRPr="601500AC" w:rsidR="15573116">
        <w:rPr>
          <w:b w:val="1"/>
          <w:bCs w:val="1"/>
        </w:rPr>
        <w:t>Sezione 2: Qualità del servizio</w:t>
      </w:r>
    </w:p>
    <w:p w:rsidR="00D704E7" w:rsidP="601500AC" w:rsidRDefault="00D704E7" w14:textId="77777777" w14:noSpellErr="1" w14:paraId="19AF8A0B">
      <w:pPr>
        <w:numPr>
          <w:ilvl w:val="0"/>
          <w:numId w:val="8"/>
        </w:numPr>
        <w:spacing w:after="160" w:line="360" w:lineRule="auto"/>
        <w:rPr/>
      </w:pPr>
      <w:r w:rsidR="15573116">
        <w:rPr/>
        <w:t>Valuta la qualità delle strutture e degli spazi dedicati.</w:t>
      </w:r>
    </w:p>
    <w:p w:rsidR="00D704E7" w:rsidP="601500AC" w:rsidRDefault="00D704E7" w14:textId="77777777" w14:noSpellErr="1" w14:paraId="35783796">
      <w:pPr>
        <w:numPr>
          <w:ilvl w:val="1"/>
          <w:numId w:val="9"/>
        </w:numPr>
        <w:spacing w:after="160" w:line="360" w:lineRule="auto"/>
        <w:rPr/>
      </w:pPr>
      <w:r w:rsidR="15573116">
        <w:rPr/>
        <w:t>Eccellente</w:t>
      </w:r>
    </w:p>
    <w:p w:rsidR="00D704E7" w:rsidP="601500AC" w:rsidRDefault="00D704E7" w14:textId="77777777" w14:noSpellErr="1" w14:paraId="477A646F">
      <w:pPr>
        <w:numPr>
          <w:ilvl w:val="1"/>
          <w:numId w:val="10"/>
        </w:numPr>
        <w:spacing w:after="160" w:line="360" w:lineRule="auto"/>
        <w:rPr/>
      </w:pPr>
      <w:r w:rsidR="15573116">
        <w:rPr/>
        <w:t>Buona</w:t>
      </w:r>
    </w:p>
    <w:p w:rsidR="00D704E7" w:rsidP="601500AC" w:rsidRDefault="00D704E7" w14:textId="77777777" w14:noSpellErr="1" w14:paraId="79028F7B">
      <w:pPr>
        <w:numPr>
          <w:ilvl w:val="1"/>
          <w:numId w:val="11"/>
        </w:numPr>
        <w:spacing w:after="160" w:line="360" w:lineRule="auto"/>
        <w:rPr/>
      </w:pPr>
      <w:r w:rsidR="15573116">
        <w:rPr/>
        <w:t>Sufficiente</w:t>
      </w:r>
    </w:p>
    <w:p w:rsidR="00D704E7" w:rsidP="601500AC" w:rsidRDefault="00D704E7" w14:textId="77777777" w14:noSpellErr="1" w14:paraId="5469109A">
      <w:pPr>
        <w:numPr>
          <w:ilvl w:val="1"/>
          <w:numId w:val="12"/>
        </w:numPr>
        <w:spacing w:after="160" w:line="360" w:lineRule="auto"/>
        <w:rPr/>
      </w:pPr>
      <w:r w:rsidR="15573116">
        <w:rPr/>
        <w:t>Pessima</w:t>
      </w:r>
    </w:p>
    <w:p w:rsidR="00D704E7" w:rsidP="601500AC" w:rsidRDefault="00D704E7" w14:textId="77777777" w14:noSpellErr="1" w14:paraId="027D3407">
      <w:pPr>
        <w:numPr>
          <w:ilvl w:val="0"/>
          <w:numId w:val="8"/>
        </w:numPr>
        <w:spacing w:after="160" w:line="360" w:lineRule="auto"/>
        <w:rPr/>
      </w:pPr>
      <w:r w:rsidR="15573116">
        <w:rPr/>
        <w:t>Il servizio ha risposto alle tue esigenze?</w:t>
      </w:r>
    </w:p>
    <w:p w:rsidR="00D704E7" w:rsidP="601500AC" w:rsidRDefault="00D704E7" w14:textId="77777777" w14:noSpellErr="1" w14:paraId="25CCC6A4">
      <w:pPr>
        <w:numPr>
          <w:ilvl w:val="1"/>
          <w:numId w:val="13"/>
        </w:numPr>
        <w:spacing w:after="160" w:line="360" w:lineRule="auto"/>
        <w:rPr/>
      </w:pPr>
      <w:r w:rsidR="15573116">
        <w:rPr/>
        <w:t>Sempre</w:t>
      </w:r>
    </w:p>
    <w:p w:rsidR="00D704E7" w:rsidP="601500AC" w:rsidRDefault="00D704E7" w14:textId="77777777" w14:noSpellErr="1" w14:paraId="138EEAB3">
      <w:pPr>
        <w:numPr>
          <w:ilvl w:val="1"/>
          <w:numId w:val="14"/>
        </w:numPr>
        <w:spacing w:after="160" w:line="360" w:lineRule="auto"/>
        <w:rPr/>
      </w:pPr>
      <w:r w:rsidR="15573116">
        <w:rPr/>
        <w:t>Spesso</w:t>
      </w:r>
    </w:p>
    <w:p w:rsidR="00D704E7" w:rsidP="601500AC" w:rsidRDefault="00D704E7" w14:textId="77777777" w14:noSpellErr="1" w14:paraId="6293A4FE">
      <w:pPr>
        <w:numPr>
          <w:ilvl w:val="1"/>
          <w:numId w:val="15"/>
        </w:numPr>
        <w:spacing w:after="160" w:line="360" w:lineRule="auto"/>
        <w:rPr/>
      </w:pPr>
      <w:r w:rsidR="15573116">
        <w:rPr/>
        <w:t>A volte</w:t>
      </w:r>
    </w:p>
    <w:p w:rsidR="00D704E7" w:rsidP="601500AC" w:rsidRDefault="00D704E7" w14:textId="77777777" w14:noSpellErr="1" w14:paraId="74C6367C">
      <w:pPr>
        <w:numPr>
          <w:ilvl w:val="1"/>
          <w:numId w:val="16"/>
        </w:numPr>
        <w:spacing w:after="160" w:line="360" w:lineRule="auto"/>
        <w:rPr/>
      </w:pPr>
      <w:r w:rsidR="15573116">
        <w:rPr/>
        <w:t>Raramente</w:t>
      </w:r>
    </w:p>
    <w:p w:rsidR="00D704E7" w:rsidP="601500AC" w:rsidRDefault="00D704E7" w14:textId="77777777" w14:noSpellErr="1" w14:paraId="53CA1D0B">
      <w:pPr>
        <w:numPr>
          <w:ilvl w:val="1"/>
          <w:numId w:val="17"/>
        </w:numPr>
        <w:spacing w:after="160" w:line="360" w:lineRule="auto"/>
        <w:rPr/>
      </w:pPr>
      <w:r w:rsidR="15573116">
        <w:rPr/>
        <w:t>Mai</w:t>
      </w:r>
    </w:p>
    <w:p w:rsidR="00D704E7" w:rsidP="601500AC" w:rsidRDefault="00D704E7" w14:noSpellErr="1" w14:paraId="136C0EB9" w14:textId="331E476C">
      <w:pPr>
        <w:numPr>
          <w:ilvl w:val="0"/>
          <w:numId w:val="8"/>
        </w:numPr>
        <w:spacing w:after="160" w:line="360" w:lineRule="auto"/>
        <w:rPr/>
      </w:pPr>
      <w:r w:rsidR="15573116">
        <w:rPr/>
        <w:t>Ci sono aspetti del servizio che vorresti venissero migliorati o aggiunti? ……………………………………………………………………………………………………………………………………………………………………………………………………(Risposta aperta) </w:t>
      </w:r>
    </w:p>
    <w:p w:rsidR="00D704E7" w:rsidP="601500AC" w:rsidRDefault="00D704E7" w14:noSpellErr="1" w14:paraId="12076F59" w14:textId="184F7E2D">
      <w:pPr>
        <w:spacing w:after="160" w:line="360" w:lineRule="auto"/>
      </w:pPr>
      <w:r w:rsidRPr="601500AC" w:rsidR="15573116">
        <w:rPr>
          <w:b w:val="1"/>
          <w:bCs w:val="1"/>
        </w:rPr>
        <w:t>Sezione 3: Personale</w:t>
      </w:r>
    </w:p>
    <w:p w:rsidR="00D704E7" w:rsidP="601500AC" w:rsidRDefault="00D704E7" w14:noSpellErr="1" w14:paraId="652EE6E8" w14:textId="55C1125F">
      <w:pPr>
        <w:numPr>
          <w:ilvl w:val="0"/>
          <w:numId w:val="18"/>
        </w:numPr>
        <w:spacing w:after="160" w:line="360" w:lineRule="auto"/>
        <w:rPr/>
      </w:pPr>
      <w:r w:rsidR="15573116">
        <w:rPr/>
        <w:t>Valuta la competenza e la disponibilità degli operatori.</w:t>
      </w:r>
    </w:p>
    <w:p w:rsidR="00D704E7" w:rsidP="601500AC" w:rsidRDefault="00D704E7" w14:textId="77777777" w14:noSpellErr="1" w14:paraId="3FD0FC15">
      <w:pPr>
        <w:numPr>
          <w:ilvl w:val="1"/>
          <w:numId w:val="19"/>
        </w:numPr>
        <w:spacing w:after="160" w:line="360" w:lineRule="auto"/>
        <w:rPr/>
      </w:pPr>
      <w:r w:rsidR="15573116">
        <w:rPr/>
        <w:t>Molto alta</w:t>
      </w:r>
    </w:p>
    <w:p w:rsidR="00D704E7" w:rsidP="601500AC" w:rsidRDefault="00D704E7" w14:textId="77777777" w14:noSpellErr="1" w14:paraId="4F5B2865">
      <w:pPr>
        <w:numPr>
          <w:ilvl w:val="1"/>
          <w:numId w:val="20"/>
        </w:numPr>
        <w:spacing w:after="160" w:line="360" w:lineRule="auto"/>
        <w:rPr/>
      </w:pPr>
      <w:r w:rsidR="15573116">
        <w:rPr/>
        <w:t>Alta</w:t>
      </w:r>
    </w:p>
    <w:p w:rsidR="00D704E7" w:rsidP="601500AC" w:rsidRDefault="00D704E7" w14:textId="77777777" w14:noSpellErr="1" w14:paraId="7AC7DCC8">
      <w:pPr>
        <w:numPr>
          <w:ilvl w:val="1"/>
          <w:numId w:val="21"/>
        </w:numPr>
        <w:spacing w:after="160" w:line="360" w:lineRule="auto"/>
        <w:rPr/>
      </w:pPr>
      <w:r w:rsidR="15573116">
        <w:rPr/>
        <w:t>Media</w:t>
      </w:r>
    </w:p>
    <w:p w:rsidR="00D704E7" w:rsidP="601500AC" w:rsidRDefault="00D704E7" w14:textId="77777777" w14:noSpellErr="1" w14:paraId="0498DB8F">
      <w:pPr>
        <w:numPr>
          <w:ilvl w:val="1"/>
          <w:numId w:val="22"/>
        </w:numPr>
        <w:spacing w:after="160" w:line="360" w:lineRule="auto"/>
        <w:rPr/>
      </w:pPr>
      <w:r w:rsidR="15573116">
        <w:rPr/>
        <w:t>Bassa</w:t>
      </w:r>
    </w:p>
    <w:p w:rsidR="00D704E7" w:rsidP="601500AC" w:rsidRDefault="00D704E7" w14:textId="77777777" w14:noSpellErr="1" w14:paraId="57990E10">
      <w:pPr>
        <w:numPr>
          <w:ilvl w:val="1"/>
          <w:numId w:val="23"/>
        </w:numPr>
        <w:spacing w:after="160" w:line="360" w:lineRule="auto"/>
        <w:rPr/>
      </w:pPr>
      <w:r w:rsidR="15573116">
        <w:rPr/>
        <w:t>Molto bassa</w:t>
      </w:r>
    </w:p>
    <w:p w:rsidR="00D704E7" w:rsidP="601500AC" w:rsidRDefault="00D704E7" w14:noSpellErr="1" w14:paraId="0839F536" w14:textId="0F47ECDF">
      <w:pPr>
        <w:numPr>
          <w:ilvl w:val="0"/>
          <w:numId w:val="18"/>
        </w:numPr>
        <w:spacing w:after="160" w:line="360" w:lineRule="auto"/>
        <w:rPr/>
      </w:pPr>
      <w:r w:rsidR="15573116">
        <w:rPr/>
        <w:t>Come valuteresti la comunicazione con gli operatori?</w:t>
      </w:r>
    </w:p>
    <w:p w:rsidR="00D704E7" w:rsidP="601500AC" w:rsidRDefault="00D704E7" w14:textId="77777777" w14:noSpellErr="1" w14:paraId="51F4888E">
      <w:pPr>
        <w:numPr>
          <w:ilvl w:val="1"/>
          <w:numId w:val="24"/>
        </w:numPr>
        <w:spacing w:after="160" w:line="360" w:lineRule="auto"/>
        <w:rPr/>
      </w:pPr>
      <w:r w:rsidR="15573116">
        <w:rPr/>
        <w:t>Ottima</w:t>
      </w:r>
    </w:p>
    <w:p w:rsidR="00D704E7" w:rsidP="601500AC" w:rsidRDefault="00D704E7" w14:textId="77777777" w14:noSpellErr="1" w14:paraId="251DEFA9">
      <w:pPr>
        <w:numPr>
          <w:ilvl w:val="1"/>
          <w:numId w:val="25"/>
        </w:numPr>
        <w:spacing w:after="160" w:line="360" w:lineRule="auto"/>
        <w:rPr/>
      </w:pPr>
      <w:r w:rsidR="15573116">
        <w:rPr/>
        <w:t>Buona</w:t>
      </w:r>
    </w:p>
    <w:p w:rsidR="00D704E7" w:rsidP="601500AC" w:rsidRDefault="00D704E7" w14:textId="77777777" w14:noSpellErr="1" w14:paraId="21FCA71F">
      <w:pPr>
        <w:numPr>
          <w:ilvl w:val="1"/>
          <w:numId w:val="26"/>
        </w:numPr>
        <w:spacing w:after="160" w:line="360" w:lineRule="auto"/>
        <w:rPr/>
      </w:pPr>
      <w:r w:rsidR="15573116">
        <w:rPr/>
        <w:t>Adeguata</w:t>
      </w:r>
    </w:p>
    <w:p w:rsidR="00D704E7" w:rsidP="601500AC" w:rsidRDefault="00D704E7" w14:textId="77777777" w14:noSpellErr="1" w14:paraId="630DDCC7">
      <w:pPr>
        <w:numPr>
          <w:ilvl w:val="1"/>
          <w:numId w:val="27"/>
        </w:numPr>
        <w:spacing w:after="160" w:line="360" w:lineRule="auto"/>
        <w:rPr/>
      </w:pPr>
      <w:r w:rsidR="15573116">
        <w:rPr/>
        <w:t>Scarsa</w:t>
      </w:r>
    </w:p>
    <w:p w:rsidR="00D704E7" w:rsidP="601500AC" w:rsidRDefault="00D704E7" w14:textId="77777777" w14:noSpellErr="1" w14:paraId="54C05917">
      <w:pPr>
        <w:numPr>
          <w:ilvl w:val="1"/>
          <w:numId w:val="28"/>
        </w:numPr>
        <w:spacing w:after="160" w:line="360" w:lineRule="auto"/>
        <w:rPr/>
      </w:pPr>
      <w:r w:rsidR="15573116">
        <w:rPr/>
        <w:t>Molto scarsa</w:t>
      </w:r>
    </w:p>
    <w:p w:rsidR="00D704E7" w:rsidP="601500AC" w:rsidRDefault="00D704E7" w14:noSpellErr="1" w14:paraId="5CDF1681" w14:textId="1052CCF3">
      <w:pPr>
        <w:spacing w:after="160" w:line="360" w:lineRule="auto"/>
      </w:pPr>
      <w:r w:rsidRPr="601500AC" w:rsidR="15573116">
        <w:rPr>
          <w:b w:val="1"/>
          <w:bCs w:val="1"/>
        </w:rPr>
        <w:t>Sezione 4: Comunicazione e informazioni</w:t>
      </w:r>
    </w:p>
    <w:p w:rsidR="00D704E7" w:rsidP="601500AC" w:rsidRDefault="00D704E7" w14:textId="77777777" w14:noSpellErr="1" w14:paraId="0D763215">
      <w:pPr>
        <w:numPr>
          <w:ilvl w:val="0"/>
          <w:numId w:val="32"/>
        </w:numPr>
        <w:spacing w:after="160" w:line="360" w:lineRule="auto"/>
        <w:rPr/>
      </w:pPr>
      <w:r w:rsidR="15573116">
        <w:rPr/>
        <w:t>Le informazioni sui servizi e le attività sono chiare e tempestive?</w:t>
      </w:r>
    </w:p>
    <w:p w:rsidR="00D704E7" w:rsidP="601500AC" w:rsidRDefault="00D704E7" w14:textId="77777777" w14:noSpellErr="1" w14:paraId="0C1E2555">
      <w:pPr>
        <w:numPr>
          <w:ilvl w:val="1"/>
          <w:numId w:val="33"/>
        </w:numPr>
        <w:spacing w:after="160" w:line="360" w:lineRule="auto"/>
        <w:rPr/>
      </w:pPr>
      <w:r w:rsidR="15573116">
        <w:rPr/>
        <w:t>Sempre</w:t>
      </w:r>
    </w:p>
    <w:p w:rsidR="00D704E7" w:rsidP="601500AC" w:rsidRDefault="00D704E7" w14:textId="77777777" w14:noSpellErr="1" w14:paraId="34154463">
      <w:pPr>
        <w:numPr>
          <w:ilvl w:val="1"/>
          <w:numId w:val="34"/>
        </w:numPr>
        <w:spacing w:after="160" w:line="360" w:lineRule="auto"/>
        <w:rPr/>
      </w:pPr>
      <w:r w:rsidR="15573116">
        <w:rPr/>
        <w:t>Spesso</w:t>
      </w:r>
    </w:p>
    <w:p w:rsidR="00D704E7" w:rsidP="601500AC" w:rsidRDefault="00D704E7" w14:textId="77777777" w14:noSpellErr="1" w14:paraId="39455A77">
      <w:pPr>
        <w:numPr>
          <w:ilvl w:val="1"/>
          <w:numId w:val="35"/>
        </w:numPr>
        <w:spacing w:after="160" w:line="360" w:lineRule="auto"/>
        <w:rPr/>
      </w:pPr>
      <w:r w:rsidR="15573116">
        <w:rPr/>
        <w:t>A volte</w:t>
      </w:r>
    </w:p>
    <w:p w:rsidR="00D704E7" w:rsidP="601500AC" w:rsidRDefault="00D704E7" w14:textId="77777777" w14:noSpellErr="1" w14:paraId="14B62126">
      <w:pPr>
        <w:numPr>
          <w:ilvl w:val="1"/>
          <w:numId w:val="36"/>
        </w:numPr>
        <w:spacing w:after="160" w:line="360" w:lineRule="auto"/>
        <w:rPr/>
      </w:pPr>
      <w:r w:rsidR="15573116">
        <w:rPr/>
        <w:t>Raramente</w:t>
      </w:r>
    </w:p>
    <w:p w:rsidR="00D704E7" w:rsidP="601500AC" w:rsidRDefault="00D704E7" w14:textId="77777777" w14:noSpellErr="1" w14:paraId="00D6094B">
      <w:pPr>
        <w:numPr>
          <w:ilvl w:val="1"/>
          <w:numId w:val="37"/>
        </w:numPr>
        <w:spacing w:after="160" w:line="360" w:lineRule="auto"/>
        <w:rPr/>
      </w:pPr>
      <w:r w:rsidR="15573116">
        <w:rPr/>
        <w:t>Mai</w:t>
      </w:r>
    </w:p>
    <w:p w:rsidR="00D704E7" w:rsidP="601500AC" w:rsidRDefault="00D704E7" w14:noSpellErr="1" w14:paraId="0B90CF52" w14:textId="6E51B73C">
      <w:pPr>
        <w:spacing w:after="160" w:line="360" w:lineRule="auto"/>
      </w:pPr>
      <w:r w:rsidRPr="601500AC" w:rsidR="15573116">
        <w:rPr>
          <w:b w:val="1"/>
          <w:bCs w:val="1"/>
        </w:rPr>
        <w:t>Sezione 5 : Suggerimenti</w:t>
      </w:r>
    </w:p>
    <w:p w:rsidR="00D704E7" w:rsidP="601500AC" w:rsidRDefault="00D704E7" w14:noSpellErr="1" w14:paraId="593EDBDD" w14:textId="7C72C996">
      <w:pPr>
        <w:numPr>
          <w:ilvl w:val="0"/>
          <w:numId w:val="38"/>
        </w:numPr>
        <w:spacing w:after="160" w:line="360" w:lineRule="auto"/>
        <w:rPr/>
      </w:pPr>
      <w:r w:rsidR="15573116">
        <w:rPr/>
        <w:t>Quali sono i principali suggerimenti che vorresti dare per migliorare il servizio? …………………………………………………………………(Risposta aperta)</w:t>
      </w:r>
    </w:p>
    <w:p w:rsidR="00D704E7" w:rsidP="601500AC" w:rsidRDefault="00D704E7" w14:noSpellErr="1" w14:paraId="4B492B50" w14:textId="6C1C7649">
      <w:pPr>
        <w:numPr>
          <w:ilvl w:val="0"/>
          <w:numId w:val="38"/>
        </w:numPr>
        <w:spacing w:after="160" w:line="360" w:lineRule="auto"/>
        <w:rPr/>
      </w:pPr>
      <w:r w:rsidR="15573116">
        <w:rPr/>
        <w:t>Hai altri commenti o suggerimenti da condividere? ………………………………………………………………….(Risposta aperta) </w:t>
      </w:r>
    </w:p>
    <w:p w:rsidR="00D704E7" w:rsidP="601500AC" w:rsidRDefault="00D704E7" w14:noSpellErr="1" w14:paraId="79AAE4BF" w14:textId="5D560D9A">
      <w:pPr>
        <w:spacing w:after="160" w:line="360" w:lineRule="auto"/>
      </w:pPr>
      <w:r w:rsidRPr="601500AC" w:rsidR="15573116">
        <w:rPr>
          <w:b w:val="1"/>
          <w:bCs w:val="1"/>
        </w:rPr>
        <w:t>Sezione 6: Informazioni aggiuntive (facoltative)</w:t>
      </w:r>
    </w:p>
    <w:p w:rsidR="00D704E7" w:rsidP="601500AC" w:rsidRDefault="00D704E7" w14:textId="77777777" w14:noSpellErr="1" w14:paraId="29F42BE6">
      <w:pPr>
        <w:numPr>
          <w:ilvl w:val="0"/>
          <w:numId w:val="39"/>
        </w:numPr>
        <w:spacing w:after="160" w:line="278" w:lineRule="auto"/>
        <w:rPr/>
      </w:pPr>
      <w:r w:rsidR="15573116">
        <w:rPr/>
        <w:t>Età:</w:t>
      </w:r>
    </w:p>
    <w:p w:rsidR="00D704E7" w:rsidP="601500AC" w:rsidRDefault="00D704E7" w14:textId="77777777" w14:noSpellErr="1" w14:paraId="38DA6C40">
      <w:pPr>
        <w:numPr>
          <w:ilvl w:val="0"/>
          <w:numId w:val="39"/>
        </w:numPr>
        <w:spacing w:after="160" w:line="278" w:lineRule="auto"/>
        <w:rPr/>
      </w:pPr>
      <w:r w:rsidR="15573116">
        <w:rPr/>
        <w:t>Genere:</w:t>
      </w:r>
    </w:p>
    <w:p w:rsidR="00D704E7" w:rsidP="601500AC" w:rsidRDefault="00D704E7" w14:textId="77777777" w14:noSpellErr="1" w14:paraId="077B960A">
      <w:pPr>
        <w:numPr>
          <w:ilvl w:val="0"/>
          <w:numId w:val="39"/>
        </w:numPr>
        <w:spacing w:after="160" w:line="278" w:lineRule="auto"/>
        <w:rPr/>
      </w:pPr>
      <w:r w:rsidR="15573116">
        <w:rPr/>
        <w:t>Da quanto tempo usufruisci del servizio:</w:t>
      </w:r>
    </w:p>
    <w:p w:rsidR="00D704E7" w:rsidRDefault="00D704E7" w14:textId="77777777" w14:noSpellErr="1" w14:paraId="7FCC9655"/>
    <w:p w:rsidR="00D704E7" w:rsidRDefault="00D704E7" w14:textId="77777777" w14:noSpellErr="1" w14:paraId="6BB8DAF2"/>
    <w:p w:rsidR="00D704E7" w:rsidRDefault="00D704E7" w14:paraId="1FC8FBD8" w14:textId="0C89F9D6"/>
    <w:sectPr w:rsidR="00D704E7">
      <w:headerReference w:type="default" r:id="rId7"/>
      <w:footerReference w:type="default" r:id="rId8"/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5A2E" w:rsidRDefault="00235A2E" w14:paraId="6B090368" w14:textId="77777777">
      <w:r>
        <w:separator/>
      </w:r>
    </w:p>
  </w:endnote>
  <w:endnote w:type="continuationSeparator" w:id="0">
    <w:p w:rsidR="00235A2E" w:rsidRDefault="00235A2E" w14:paraId="1C068A7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704E7" w:rsidRDefault="00611397" w14:paraId="3DA27D06" w14:textId="77EE135D">
    <w:pPr>
      <w:pStyle w:val="Pidipagina"/>
      <w:jc w:val="center"/>
    </w:pPr>
    <w:r>
      <w:rPr>
        <w:noProof/>
      </w:rPr>
      <w:drawing>
        <wp:inline distT="0" distB="0" distL="0" distR="0" wp14:anchorId="69900D33" wp14:editId="55249828">
          <wp:extent cx="3342005" cy="177165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2005" cy="177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5A2E" w:rsidRDefault="00235A2E" w14:paraId="081684D3" w14:textId="77777777">
      <w:r>
        <w:separator/>
      </w:r>
    </w:p>
  </w:footnote>
  <w:footnote w:type="continuationSeparator" w:id="0">
    <w:p w:rsidR="00235A2E" w:rsidRDefault="00235A2E" w14:paraId="00E12F8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704E7" w:rsidRDefault="00611397" w14:paraId="40B16CCA" w14:textId="4EEBF59E">
    <w:pPr>
      <w:pStyle w:val="Intestazione"/>
    </w:pPr>
    <w:r>
      <w:rPr>
        <w:noProof/>
      </w:rPr>
      <w:drawing>
        <wp:inline distT="0" distB="0" distL="0" distR="0" wp14:anchorId="46709EFC" wp14:editId="5B545FCC">
          <wp:extent cx="5525135" cy="1102995"/>
          <wp:effectExtent l="0" t="0" r="0" b="0"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5135" cy="1102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155BC"/>
    <w:multiLevelType w:val="multilevel"/>
    <w:tmpl w:val="8C588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2A04410"/>
    <w:multiLevelType w:val="multilevel"/>
    <w:tmpl w:val="C748D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3B346D"/>
    <w:multiLevelType w:val="multilevel"/>
    <w:tmpl w:val="F940C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4B4C5E1B"/>
    <w:multiLevelType w:val="multilevel"/>
    <w:tmpl w:val="E0D6F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194F8F"/>
    <w:multiLevelType w:val="multilevel"/>
    <w:tmpl w:val="C71AE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35617D"/>
    <w:multiLevelType w:val="multilevel"/>
    <w:tmpl w:val="840EA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BF02E9"/>
    <w:multiLevelType w:val="multilevel"/>
    <w:tmpl w:val="C4BE4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750525">
    <w:abstractNumId w:val="0"/>
  </w:num>
  <w:num w:numId="2" w16cid:durableId="1844280913">
    <w:abstractNumId w:val="4"/>
  </w:num>
  <w:num w:numId="3" w16cid:durableId="1655596574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4" w16cid:durableId="687146333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5" w16cid:durableId="2074043355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6" w16cid:durableId="918834688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7" w16cid:durableId="855734368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8" w16cid:durableId="874856526">
    <w:abstractNumId w:val="6"/>
  </w:num>
  <w:num w:numId="9" w16cid:durableId="322202102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10" w16cid:durableId="510073058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11" w16cid:durableId="1850176638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12" w16cid:durableId="1094083451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13" w16cid:durableId="694622243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14" w16cid:durableId="1814592454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15" w16cid:durableId="1515072360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16" w16cid:durableId="591008015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17" w16cid:durableId="831722922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18" w16cid:durableId="2108889691">
    <w:abstractNumId w:val="3"/>
  </w:num>
  <w:num w:numId="19" w16cid:durableId="51198403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20" w16cid:durableId="798886438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21" w16cid:durableId="2032417603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22" w16cid:durableId="1532768870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23" w16cid:durableId="166680359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24" w16cid:durableId="757098497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25" w16cid:durableId="1361860475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26" w16cid:durableId="1779905076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27" w16cid:durableId="1734346741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28" w16cid:durableId="376125639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29" w16cid:durableId="1437868886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30" w16cid:durableId="25253486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31" w16cid:durableId="279646593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32" w16cid:durableId="794258171">
    <w:abstractNumId w:val="1"/>
  </w:num>
  <w:num w:numId="33" w16cid:durableId="720060809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34" w16cid:durableId="380597243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35" w16cid:durableId="1173762922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36" w16cid:durableId="267276923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37" w16cid:durableId="531723592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hint="default" w:ascii="Symbol" w:hAnsi="Symbol"/>
          <w:sz w:val="20"/>
        </w:rPr>
      </w:lvl>
    </w:lvlOverride>
  </w:num>
  <w:num w:numId="38" w16cid:durableId="181631035">
    <w:abstractNumId w:val="5"/>
  </w:num>
  <w:num w:numId="39" w16cid:durableId="1997151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ttachedTemplate r:id="rId1"/>
  <w:trackRevisions w:val="false"/>
  <w:defaultTabStop w:val="708"/>
  <w:hyphenationZone w:val="283"/>
  <w:noPunctuationKerning/>
  <w:characterSpacingControl w:val="doNotCompress"/>
  <w:hdrShapeDefaults>
    <o:shapedefaults v:ext="edit" spidmax="30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71D"/>
    <w:rsid w:val="000071F2"/>
    <w:rsid w:val="00037770"/>
    <w:rsid w:val="000548EF"/>
    <w:rsid w:val="000605E8"/>
    <w:rsid w:val="00094DE0"/>
    <w:rsid w:val="001C54DF"/>
    <w:rsid w:val="001E465E"/>
    <w:rsid w:val="001F6DF1"/>
    <w:rsid w:val="00230A54"/>
    <w:rsid w:val="00235A2E"/>
    <w:rsid w:val="00252621"/>
    <w:rsid w:val="002663B5"/>
    <w:rsid w:val="002C3261"/>
    <w:rsid w:val="0032631D"/>
    <w:rsid w:val="00340F79"/>
    <w:rsid w:val="00341856"/>
    <w:rsid w:val="003638E4"/>
    <w:rsid w:val="003748DA"/>
    <w:rsid w:val="003941FF"/>
    <w:rsid w:val="003C7C42"/>
    <w:rsid w:val="0041756C"/>
    <w:rsid w:val="004251AF"/>
    <w:rsid w:val="004273D1"/>
    <w:rsid w:val="00460245"/>
    <w:rsid w:val="00516CB8"/>
    <w:rsid w:val="005256F3"/>
    <w:rsid w:val="005433FC"/>
    <w:rsid w:val="0058671D"/>
    <w:rsid w:val="005B7D12"/>
    <w:rsid w:val="00611397"/>
    <w:rsid w:val="006A2C9C"/>
    <w:rsid w:val="006D3A86"/>
    <w:rsid w:val="00741B36"/>
    <w:rsid w:val="0075131E"/>
    <w:rsid w:val="007A1998"/>
    <w:rsid w:val="007A1F7F"/>
    <w:rsid w:val="007B273A"/>
    <w:rsid w:val="007F33FD"/>
    <w:rsid w:val="00833E6B"/>
    <w:rsid w:val="0086118F"/>
    <w:rsid w:val="008768B6"/>
    <w:rsid w:val="008B79B9"/>
    <w:rsid w:val="008C2B0B"/>
    <w:rsid w:val="008D38F2"/>
    <w:rsid w:val="00933601"/>
    <w:rsid w:val="009356C7"/>
    <w:rsid w:val="0094461B"/>
    <w:rsid w:val="00947D53"/>
    <w:rsid w:val="009C7D0C"/>
    <w:rsid w:val="00A20709"/>
    <w:rsid w:val="00A354F2"/>
    <w:rsid w:val="00A549CF"/>
    <w:rsid w:val="00B12A3F"/>
    <w:rsid w:val="00B25085"/>
    <w:rsid w:val="00BC2C0D"/>
    <w:rsid w:val="00BD6C56"/>
    <w:rsid w:val="00BE4368"/>
    <w:rsid w:val="00C429A7"/>
    <w:rsid w:val="00C44A93"/>
    <w:rsid w:val="00C66C7F"/>
    <w:rsid w:val="00C80A8C"/>
    <w:rsid w:val="00C9273E"/>
    <w:rsid w:val="00CB7BFB"/>
    <w:rsid w:val="00D21D8C"/>
    <w:rsid w:val="00D704E7"/>
    <w:rsid w:val="00D7143B"/>
    <w:rsid w:val="00D855BB"/>
    <w:rsid w:val="00E642A8"/>
    <w:rsid w:val="00E72AC2"/>
    <w:rsid w:val="00E95171"/>
    <w:rsid w:val="00EA6797"/>
    <w:rsid w:val="00EB2DCF"/>
    <w:rsid w:val="00F32530"/>
    <w:rsid w:val="00F44FBA"/>
    <w:rsid w:val="00F95673"/>
    <w:rsid w:val="00FA19D5"/>
    <w:rsid w:val="00FC68E7"/>
    <w:rsid w:val="00FF41B5"/>
    <w:rsid w:val="03AE930B"/>
    <w:rsid w:val="15573116"/>
    <w:rsid w:val="29CC2FBB"/>
    <w:rsid w:val="2F6D28EA"/>
    <w:rsid w:val="3CAF37F4"/>
    <w:rsid w:val="5632BED7"/>
    <w:rsid w:val="601500AC"/>
    <w:rsid w:val="605C1208"/>
    <w:rsid w:val="7F0F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5"/>
    <o:shapelayout v:ext="edit">
      <o:idmap v:ext="edit" data="1"/>
    </o:shapelayout>
  </w:shapeDefaults>
  <w:decimalSymbol w:val=","/>
  <w:listSeparator w:val=";"/>
  <w14:docId w14:val="63837D73"/>
  <w15:chartTrackingRefBased/>
  <w15:docId w15:val="{1863BC11-3C09-4A1F-AA98-9374E565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 w:cs="Arial"/>
      <w:sz w:val="36"/>
      <w:szCs w:val="20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semiHidden/>
    <w:rPr>
      <w:color w:val="0000FF"/>
      <w:u w:val="single"/>
    </w:rPr>
  </w:style>
  <w:style w:type="paragraph" w:styleId="Testodelblocco">
    <w:name w:val="Block Text"/>
    <w:basedOn w:val="Normale"/>
    <w:semiHidden/>
    <w:pPr>
      <w:ind w:left="1134" w:right="1134"/>
    </w:pPr>
  </w:style>
  <w:style w:type="paragraph" w:styleId="Rientrocorpodeltesto">
    <w:name w:val="Body Text Indent"/>
    <w:basedOn w:val="Normale"/>
    <w:semiHidden/>
    <w:pPr>
      <w:ind w:left="684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756C"/>
    <w:rPr>
      <w:rFonts w:ascii="Segoe UI" w:hAnsi="Segoe UI" w:cs="Segoe UI"/>
      <w:sz w:val="18"/>
      <w:szCs w:val="18"/>
    </w:rPr>
  </w:style>
  <w:style w:type="character" w:styleId="TestofumettoCarattere" w:customStyle="1">
    <w:name w:val="Testo fumetto Carattere"/>
    <w:link w:val="Testofumetto"/>
    <w:uiPriority w:val="99"/>
    <w:semiHidden/>
    <w:rsid w:val="0041756C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D21D8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eWeb">
    <w:name w:val="Normal (Web)"/>
    <w:basedOn w:val="Normale"/>
    <w:uiPriority w:val="99"/>
    <w:semiHidden/>
    <w:unhideWhenUsed/>
    <w:rsid w:val="005433FC"/>
    <w:pPr>
      <w:spacing w:before="100" w:beforeAutospacing="1" w:after="100" w:afterAutospacing="1"/>
    </w:pPr>
  </w:style>
  <w:style w:type="character" w:styleId="Menzionenonrisolta">
    <w:name w:val="Unresolved Mention"/>
    <w:basedOn w:val="Carpredefinitoparagrafo"/>
    <w:uiPriority w:val="99"/>
    <w:semiHidden/>
    <w:unhideWhenUsed/>
    <w:rsid w:val="00B12A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5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192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6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9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15618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4800821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0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7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4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8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02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2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945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504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6995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569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71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309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0781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990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29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266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659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394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9558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23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06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2479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30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1379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727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29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68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9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8375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1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544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9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25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174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41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23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568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981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8967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37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771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127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477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985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7010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68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048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998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258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310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5166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133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832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4900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58502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76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0034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nfilipponeri\Dati%20applicazioni\Microsoft\Modelli\CARTA%20INTES..dot" TargetMode="External"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CARTA INTES.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Modena</dc:title>
  <dc:subject/>
  <dc:creator>Sanfilipponeri</dc:creator>
  <keywords/>
  <dc:description/>
  <lastModifiedBy>Ufficio Ragioneria - Fondazione San Filippo Neri</lastModifiedBy>
  <revision>3</revision>
  <lastPrinted>2025-11-27T10:20:00.0000000Z</lastPrinted>
  <dcterms:created xsi:type="dcterms:W3CDTF">2025-11-27T10:24:00.0000000Z</dcterms:created>
  <dcterms:modified xsi:type="dcterms:W3CDTF">2025-11-27T13:40:53.2544110Z</dcterms:modified>
</coreProperties>
</file>